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right"/>
        <w:tblLook w:val="0600" w:firstRow="0" w:lastRow="0" w:firstColumn="0" w:lastColumn="0" w:noHBand="1" w:noVBand="1"/>
        <w:tblDescription w:val="Layout table"/>
      </w:tblPr>
      <w:tblGrid>
        <w:gridCol w:w="6199"/>
      </w:tblGrid>
      <w:tr w:rsidR="00B66D44" w:rsidTr="00FC2BE4">
        <w:trPr>
          <w:jc w:val="right"/>
        </w:trPr>
        <w:tc>
          <w:tcPr>
            <w:tcW w:w="6199" w:type="dxa"/>
          </w:tcPr>
          <w:p w:rsidR="00B66D44" w:rsidRPr="00973588" w:rsidRDefault="006436CC" w:rsidP="006436CC">
            <w:pPr>
              <w:pStyle w:val="Title"/>
            </w:pPr>
            <w:r>
              <w:t>Concert for the king</w:t>
            </w:r>
          </w:p>
        </w:tc>
      </w:tr>
      <w:tr w:rsidR="00B66D44" w:rsidTr="00FC2BE4">
        <w:trPr>
          <w:trHeight w:val="558"/>
          <w:jc w:val="right"/>
        </w:trPr>
        <w:tc>
          <w:tcPr>
            <w:tcW w:w="6199" w:type="dxa"/>
          </w:tcPr>
          <w:p w:rsidR="00B66D44" w:rsidRPr="00973588" w:rsidRDefault="00B66D44" w:rsidP="000B3CA0">
            <w:pPr>
              <w:pStyle w:val="NoSpacing"/>
              <w:ind w:left="0"/>
            </w:pPr>
            <w:r w:rsidRPr="00973588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8D1AA13" wp14:editId="7E766DC5">
                      <wp:extent cx="1557746" cy="123190"/>
                      <wp:effectExtent l="0" t="0" r="23495" b="10160"/>
                      <wp:docPr id="26" name="Group 26" descr="Jagged line decorative font." title="Jagged Line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7746" cy="123190"/>
                                <a:chOff x="0" y="0"/>
                                <a:chExt cx="1557746" cy="123190"/>
                              </a:xfrm>
                            </wpg:grpSpPr>
                            <wps:wsp>
                              <wps:cNvPr id="20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784860" cy="123190"/>
                                </a:xfrm>
                                <a:custGeom>
                                  <a:avLst/>
                                  <a:gdLst>
                                    <a:gd name="T0" fmla="*/ 0 w 1236"/>
                                    <a:gd name="T1" fmla="*/ 9 h 194"/>
                                    <a:gd name="T2" fmla="*/ 175 w 1236"/>
                                    <a:gd name="T3" fmla="*/ 194 h 194"/>
                                    <a:gd name="T4" fmla="*/ 175 w 1236"/>
                                    <a:gd name="T5" fmla="*/ 174 h 194"/>
                                    <a:gd name="T6" fmla="*/ 332 w 1236"/>
                                    <a:gd name="T7" fmla="*/ 1 h 194"/>
                                    <a:gd name="T8" fmla="*/ 511 w 1236"/>
                                    <a:gd name="T9" fmla="*/ 189 h 194"/>
                                    <a:gd name="T10" fmla="*/ 681 w 1236"/>
                                    <a:gd name="T11" fmla="*/ 4 h 194"/>
                                    <a:gd name="T12" fmla="*/ 828 w 1236"/>
                                    <a:gd name="T13" fmla="*/ 182 h 194"/>
                                    <a:gd name="T14" fmla="*/ 963 w 1236"/>
                                    <a:gd name="T15" fmla="*/ 1 h 194"/>
                                    <a:gd name="T16" fmla="*/ 1107 w 1236"/>
                                    <a:gd name="T17" fmla="*/ 170 h 194"/>
                                    <a:gd name="T18" fmla="*/ 1236 w 1236"/>
                                    <a:gd name="T19" fmla="*/ 0 h 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236" h="194">
                                      <a:moveTo>
                                        <a:pt x="0" y="9"/>
                                      </a:moveTo>
                                      <a:lnTo>
                                        <a:pt x="175" y="194"/>
                                      </a:lnTo>
                                      <a:lnTo>
                                        <a:pt x="175" y="174"/>
                                      </a:lnTo>
                                      <a:lnTo>
                                        <a:pt x="332" y="1"/>
                                      </a:lnTo>
                                      <a:lnTo>
                                        <a:pt x="511" y="189"/>
                                      </a:lnTo>
                                      <a:lnTo>
                                        <a:pt x="681" y="4"/>
                                      </a:lnTo>
                                      <a:lnTo>
                                        <a:pt x="828" y="182"/>
                                      </a:lnTo>
                                      <a:lnTo>
                                        <a:pt x="963" y="1"/>
                                      </a:lnTo>
                                      <a:lnTo>
                                        <a:pt x="1107" y="170"/>
                                      </a:lnTo>
                                      <a:lnTo>
                                        <a:pt x="12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chemeClr val="bg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2886" y="0"/>
                                  <a:ext cx="784860" cy="123190"/>
                                </a:xfrm>
                                <a:custGeom>
                                  <a:avLst/>
                                  <a:gdLst>
                                    <a:gd name="T0" fmla="*/ 0 w 1236"/>
                                    <a:gd name="T1" fmla="*/ 9 h 194"/>
                                    <a:gd name="T2" fmla="*/ 175 w 1236"/>
                                    <a:gd name="T3" fmla="*/ 194 h 194"/>
                                    <a:gd name="T4" fmla="*/ 175 w 1236"/>
                                    <a:gd name="T5" fmla="*/ 174 h 194"/>
                                    <a:gd name="T6" fmla="*/ 332 w 1236"/>
                                    <a:gd name="T7" fmla="*/ 1 h 194"/>
                                    <a:gd name="T8" fmla="*/ 511 w 1236"/>
                                    <a:gd name="T9" fmla="*/ 189 h 194"/>
                                    <a:gd name="T10" fmla="*/ 681 w 1236"/>
                                    <a:gd name="T11" fmla="*/ 4 h 194"/>
                                    <a:gd name="T12" fmla="*/ 828 w 1236"/>
                                    <a:gd name="T13" fmla="*/ 182 h 194"/>
                                    <a:gd name="T14" fmla="*/ 963 w 1236"/>
                                    <a:gd name="T15" fmla="*/ 1 h 194"/>
                                    <a:gd name="T16" fmla="*/ 1107 w 1236"/>
                                    <a:gd name="T17" fmla="*/ 170 h 194"/>
                                    <a:gd name="T18" fmla="*/ 1236 w 1236"/>
                                    <a:gd name="T19" fmla="*/ 0 h 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236" h="194">
                                      <a:moveTo>
                                        <a:pt x="0" y="9"/>
                                      </a:moveTo>
                                      <a:lnTo>
                                        <a:pt x="175" y="194"/>
                                      </a:lnTo>
                                      <a:lnTo>
                                        <a:pt x="175" y="174"/>
                                      </a:lnTo>
                                      <a:lnTo>
                                        <a:pt x="332" y="1"/>
                                      </a:lnTo>
                                      <a:lnTo>
                                        <a:pt x="511" y="189"/>
                                      </a:lnTo>
                                      <a:lnTo>
                                        <a:pt x="681" y="4"/>
                                      </a:lnTo>
                                      <a:lnTo>
                                        <a:pt x="828" y="182"/>
                                      </a:lnTo>
                                      <a:lnTo>
                                        <a:pt x="963" y="1"/>
                                      </a:lnTo>
                                      <a:lnTo>
                                        <a:pt x="1107" y="170"/>
                                      </a:lnTo>
                                      <a:lnTo>
                                        <a:pt x="12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chemeClr val="bg1"/>
                                  </a:solidFill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78166E" id="Group 26" o:spid="_x0000_s1026" alt="Title: Jagged Line - Description: Jagged line decorative font." style="width:122.65pt;height:9.7pt;mso-position-horizontal-relative:char;mso-position-vertical-relative:line" coordsize="15577,1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">
                      <v:shape id="Freeform 10" o:spid="_x0000_s1027" style="position:absolute;width:7848;height:1231;visibility:visible;mso-wrap-style:square;v-text-anchor:top" coordsize="12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" path="m,9l175,194r,-20l332,1,511,189,681,4,828,182,963,1r144,169l1236,e" filled="f" strokecolor="white [3212]">
                        <v:path arrowok="t" o:connecttype="custom" o:connectlocs="0,5715;111125,123190;111125,110490;210820,635;324485,120015;432435,2540;525780,115570;611505,635;702945,107950;784860,0" o:connectangles="0,0,0,0,0,0,0,0,0,0"/>
                      </v:shape>
                      <v:shape id="Freeform 11" o:spid="_x0000_s1028" style="position:absolute;left:7728;width:7849;height:1231;visibility:visible;mso-wrap-style:square;v-text-anchor:top" coordsize="12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" path="m,9l175,194r,-20l332,1,511,189,681,4,828,182,963,1r144,169l1236,e" filled="f" strokecolor="white [3212]">
                        <v:path arrowok="t" o:connecttype="custom" o:connectlocs="0,5715;111125,123190;111125,110490;210820,635;324485,120015;432435,2540;525780,115570;611505,635;702945,107950;784860,0" o:connectangles="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6D44" w:rsidTr="00FC2BE4">
        <w:trPr>
          <w:jc w:val="right"/>
        </w:trPr>
        <w:sdt>
          <w:sdtPr>
            <w:id w:val="-1525392968"/>
            <w:placeholder>
              <w:docPart w:val="90B59B9934C147D0920F265BAE697F2D"/>
            </w:placeholder>
            <w:temporary/>
            <w:showingPlcHdr/>
            <w15:appearance w15:val="hidden"/>
          </w:sdtPr>
          <w:sdtContent>
            <w:tc>
              <w:tcPr>
                <w:tcW w:w="6199" w:type="dxa"/>
              </w:tcPr>
              <w:p w:rsidR="00B66D44" w:rsidRPr="00973588" w:rsidRDefault="009533FA" w:rsidP="000B3CA0">
                <w:pPr>
                  <w:spacing w:after="120" w:line="240" w:lineRule="auto"/>
                  <w:ind w:left="102" w:right="102"/>
                </w:pPr>
                <w:r w:rsidRPr="00D8745D">
                  <w:t>When</w:t>
                </w:r>
              </w:p>
            </w:tc>
          </w:sdtContent>
        </w:sdt>
      </w:tr>
      <w:tr w:rsidR="00B66D44" w:rsidTr="00FC2BE4">
        <w:trPr>
          <w:jc w:val="right"/>
        </w:trPr>
        <w:tc>
          <w:tcPr>
            <w:tcW w:w="6199" w:type="dxa"/>
          </w:tcPr>
          <w:p w:rsidR="00B66D44" w:rsidRPr="00973588" w:rsidRDefault="006436CC" w:rsidP="006436CC">
            <w:pPr>
              <w:pStyle w:val="Date"/>
              <w:rPr>
                <w:rStyle w:val="DateChar"/>
              </w:rPr>
            </w:pPr>
            <w:r>
              <w:t>Friday 5</w:t>
            </w:r>
            <w:r w:rsidRPr="006436CC">
              <w:rPr>
                <w:vertAlign w:val="superscript"/>
              </w:rPr>
              <w:t>th</w:t>
            </w:r>
            <w:r>
              <w:t xml:space="preserve"> may 2023</w:t>
            </w:r>
          </w:p>
        </w:tc>
      </w:tr>
      <w:tr w:rsidR="00B66D44" w:rsidTr="00FC2BE4">
        <w:trPr>
          <w:jc w:val="right"/>
        </w:trPr>
        <w:tc>
          <w:tcPr>
            <w:tcW w:w="6199" w:type="dxa"/>
          </w:tcPr>
          <w:p w:rsidR="00B66D44" w:rsidRPr="00973588" w:rsidRDefault="006436CC" w:rsidP="006436CC">
            <w:pPr>
              <w:pStyle w:val="Time"/>
            </w:pPr>
            <w:r>
              <w:t>2pm-3pm</w:t>
            </w:r>
          </w:p>
        </w:tc>
      </w:tr>
      <w:tr w:rsidR="00B66D44" w:rsidTr="00FC2BE4">
        <w:trPr>
          <w:jc w:val="right"/>
        </w:trPr>
        <w:tc>
          <w:tcPr>
            <w:tcW w:w="6199" w:type="dxa"/>
          </w:tcPr>
          <w:p w:rsidR="00B66D44" w:rsidRPr="00973588" w:rsidRDefault="006436CC" w:rsidP="006436CC">
            <w:pPr>
              <w:pStyle w:val="Subtitle"/>
              <w:rPr>
                <w:noProof/>
              </w:rPr>
            </w:pPr>
            <w:r>
              <w:rPr>
                <w:noProof/>
              </w:rPr>
              <w:t>green park community  primary school field</w:t>
            </w:r>
          </w:p>
        </w:tc>
      </w:tr>
      <w:tr w:rsidR="00B66D44" w:rsidTr="00FC2BE4">
        <w:trPr>
          <w:jc w:val="right"/>
        </w:trPr>
        <w:tc>
          <w:tcPr>
            <w:tcW w:w="6199" w:type="dxa"/>
          </w:tcPr>
          <w:p w:rsidR="00B66D44" w:rsidRDefault="006436CC" w:rsidP="006436CC">
            <w:pPr>
              <w:rPr>
                <w:noProof/>
              </w:rPr>
            </w:pPr>
            <w:r>
              <w:rPr>
                <w:noProof/>
              </w:rPr>
              <w:t>Parents are invited to join us for this event.</w:t>
            </w:r>
          </w:p>
          <w:p w:rsidR="006436CC" w:rsidRDefault="006436CC" w:rsidP="006436CC">
            <w:pPr>
              <w:rPr>
                <w:noProof/>
              </w:rPr>
            </w:pPr>
            <w:r>
              <w:rPr>
                <w:noProof/>
              </w:rPr>
              <w:t>The children will be performing songs and dances in honour of the Coronation of King Charles III.</w:t>
            </w:r>
          </w:p>
          <w:p w:rsidR="006436CC" w:rsidRDefault="006436CC" w:rsidP="006436CC">
            <w:pPr>
              <w:rPr>
                <w:noProof/>
              </w:rPr>
            </w:pPr>
            <w:r>
              <w:rPr>
                <w:noProof/>
              </w:rPr>
              <w:t>Please bring a chair if you can.</w:t>
            </w:r>
          </w:p>
          <w:p w:rsidR="006436CC" w:rsidRPr="00D8745D" w:rsidRDefault="006436CC" w:rsidP="006436CC">
            <w:pPr>
              <w:rPr>
                <w:lang w:val="en"/>
              </w:rPr>
            </w:pPr>
            <w:r>
              <w:rPr>
                <w:noProof/>
              </w:rPr>
              <w:t>Refreshments and raffle will be taking place.</w:t>
            </w:r>
            <w:bookmarkStart w:id="0" w:name="_GoBack"/>
            <w:bookmarkEnd w:id="0"/>
          </w:p>
        </w:tc>
      </w:tr>
    </w:tbl>
    <w:p w:rsidR="007F2548" w:rsidRPr="00EE0794" w:rsidRDefault="007F2548" w:rsidP="00EE0794"/>
    <w:sectPr w:rsidR="007F2548" w:rsidRPr="00EE0794" w:rsidSect="000B3CA0">
      <w:headerReference w:type="first" r:id="rId11"/>
      <w:pgSz w:w="12240" w:h="15840" w:code="1"/>
      <w:pgMar w:top="3240" w:right="720" w:bottom="432" w:left="720" w:header="720" w:footer="28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ABC" w:rsidRDefault="00112ABC" w:rsidP="0068245E">
      <w:pPr>
        <w:spacing w:after="0" w:line="240" w:lineRule="auto"/>
      </w:pPr>
      <w:r>
        <w:separator/>
      </w:r>
    </w:p>
  </w:endnote>
  <w:endnote w:type="continuationSeparator" w:id="0">
    <w:p w:rsidR="00112ABC" w:rsidRDefault="00112ABC" w:rsidP="0068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ABC" w:rsidRDefault="00112ABC" w:rsidP="0068245E">
      <w:pPr>
        <w:spacing w:after="0" w:line="240" w:lineRule="auto"/>
      </w:pPr>
      <w:r>
        <w:separator/>
      </w:r>
    </w:p>
  </w:footnote>
  <w:footnote w:type="continuationSeparator" w:id="0">
    <w:p w:rsidR="00112ABC" w:rsidRDefault="00112ABC" w:rsidP="0068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ABC" w:rsidRPr="007E582C" w:rsidRDefault="00112ABC">
    <w:pPr>
      <w:pStyle w:val="Header"/>
      <w:rPr>
        <w:color w:val="FF0000"/>
      </w:rPr>
    </w:pPr>
    <w:r>
      <w:rPr>
        <w:noProof/>
        <w:color w:val="FF000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980E42" wp14:editId="6935BA7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72400" cy="10058400"/>
              <wp:effectExtent l="0" t="0" r="0" b="0"/>
              <wp:wrapNone/>
              <wp:docPr id="1" name="Background image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58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5589063F" id="Background image" o:spid="_x0000_s1026" style="position:absolute;margin-left:0;margin-top:0;width:612pt;height:11in;z-index:251659264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  <w:r w:rsidRPr="007E582C">
      <w:rPr>
        <w:noProof/>
        <w:color w:val="FF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spelling="clean" w:grammar="clean"/>
  <w:attachedTemplate r:id="rId1"/>
  <w:stylePaneSortMethod w:val="0000"/>
  <w:defaultTabStop w:val="720"/>
  <w:characterSpacingControl w:val="doNotCompress"/>
  <w:hdrShapeDefaults>
    <o:shapedefaults v:ext="edit" spidmax="2049">
      <o:colormru v:ext="edit" colors="#1f4d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6CC"/>
    <w:rsid w:val="00022AC8"/>
    <w:rsid w:val="00034FCD"/>
    <w:rsid w:val="000669E7"/>
    <w:rsid w:val="000862BE"/>
    <w:rsid w:val="000B3CA0"/>
    <w:rsid w:val="000D3832"/>
    <w:rsid w:val="000E33EA"/>
    <w:rsid w:val="00112ABC"/>
    <w:rsid w:val="00140948"/>
    <w:rsid w:val="0014300F"/>
    <w:rsid w:val="001554CE"/>
    <w:rsid w:val="001570B2"/>
    <w:rsid w:val="001624C3"/>
    <w:rsid w:val="00204149"/>
    <w:rsid w:val="00205E6C"/>
    <w:rsid w:val="00220400"/>
    <w:rsid w:val="00263DC4"/>
    <w:rsid w:val="002733AA"/>
    <w:rsid w:val="00277760"/>
    <w:rsid w:val="002A068F"/>
    <w:rsid w:val="002A69D5"/>
    <w:rsid w:val="002B7957"/>
    <w:rsid w:val="002B7B8B"/>
    <w:rsid w:val="00352075"/>
    <w:rsid w:val="00381ECC"/>
    <w:rsid w:val="0039194A"/>
    <w:rsid w:val="003D3DB6"/>
    <w:rsid w:val="00432566"/>
    <w:rsid w:val="004611DB"/>
    <w:rsid w:val="004A1478"/>
    <w:rsid w:val="004B371F"/>
    <w:rsid w:val="004B495B"/>
    <w:rsid w:val="004D19D4"/>
    <w:rsid w:val="004F5E46"/>
    <w:rsid w:val="00532C3C"/>
    <w:rsid w:val="00594051"/>
    <w:rsid w:val="005A29A9"/>
    <w:rsid w:val="005A6DBA"/>
    <w:rsid w:val="005D2D39"/>
    <w:rsid w:val="00600D01"/>
    <w:rsid w:val="0061037D"/>
    <w:rsid w:val="00617F9F"/>
    <w:rsid w:val="00624B22"/>
    <w:rsid w:val="006436CC"/>
    <w:rsid w:val="00653F13"/>
    <w:rsid w:val="0068245E"/>
    <w:rsid w:val="00684A0D"/>
    <w:rsid w:val="00684A8A"/>
    <w:rsid w:val="00691AAC"/>
    <w:rsid w:val="0069500E"/>
    <w:rsid w:val="006973C3"/>
    <w:rsid w:val="006B165A"/>
    <w:rsid w:val="006C2D62"/>
    <w:rsid w:val="00713F12"/>
    <w:rsid w:val="00730932"/>
    <w:rsid w:val="00731F91"/>
    <w:rsid w:val="00771E06"/>
    <w:rsid w:val="007A009B"/>
    <w:rsid w:val="007A3D1F"/>
    <w:rsid w:val="007A4EDB"/>
    <w:rsid w:val="007E582C"/>
    <w:rsid w:val="007F2548"/>
    <w:rsid w:val="00824CBE"/>
    <w:rsid w:val="00833494"/>
    <w:rsid w:val="00834305"/>
    <w:rsid w:val="00852EB7"/>
    <w:rsid w:val="00897FB4"/>
    <w:rsid w:val="008B3D2C"/>
    <w:rsid w:val="008C7B20"/>
    <w:rsid w:val="009124DD"/>
    <w:rsid w:val="0091490F"/>
    <w:rsid w:val="0094423C"/>
    <w:rsid w:val="0095220D"/>
    <w:rsid w:val="009525CC"/>
    <w:rsid w:val="009533FA"/>
    <w:rsid w:val="00973588"/>
    <w:rsid w:val="009C2EAB"/>
    <w:rsid w:val="00A3180B"/>
    <w:rsid w:val="00A454C9"/>
    <w:rsid w:val="00A84E98"/>
    <w:rsid w:val="00A87F28"/>
    <w:rsid w:val="00A95506"/>
    <w:rsid w:val="00AB123B"/>
    <w:rsid w:val="00AC6E2D"/>
    <w:rsid w:val="00AF0DE6"/>
    <w:rsid w:val="00B01D43"/>
    <w:rsid w:val="00B168F9"/>
    <w:rsid w:val="00B217FB"/>
    <w:rsid w:val="00B368A1"/>
    <w:rsid w:val="00B66D44"/>
    <w:rsid w:val="00BA558A"/>
    <w:rsid w:val="00BD6DAD"/>
    <w:rsid w:val="00C12433"/>
    <w:rsid w:val="00C25D0D"/>
    <w:rsid w:val="00C479BE"/>
    <w:rsid w:val="00C6724B"/>
    <w:rsid w:val="00C67FD5"/>
    <w:rsid w:val="00C83EBD"/>
    <w:rsid w:val="00C93A32"/>
    <w:rsid w:val="00CD24DB"/>
    <w:rsid w:val="00CE544D"/>
    <w:rsid w:val="00CE754C"/>
    <w:rsid w:val="00CF207A"/>
    <w:rsid w:val="00D14CD7"/>
    <w:rsid w:val="00D25FD5"/>
    <w:rsid w:val="00D34B6E"/>
    <w:rsid w:val="00D529A9"/>
    <w:rsid w:val="00D60CE1"/>
    <w:rsid w:val="00D8745D"/>
    <w:rsid w:val="00DA4D36"/>
    <w:rsid w:val="00E00BFE"/>
    <w:rsid w:val="00E402F3"/>
    <w:rsid w:val="00E406D0"/>
    <w:rsid w:val="00E43EFE"/>
    <w:rsid w:val="00E51FFD"/>
    <w:rsid w:val="00E54476"/>
    <w:rsid w:val="00E64F3F"/>
    <w:rsid w:val="00E66A41"/>
    <w:rsid w:val="00E739E4"/>
    <w:rsid w:val="00E83704"/>
    <w:rsid w:val="00EC54E5"/>
    <w:rsid w:val="00EC6DCE"/>
    <w:rsid w:val="00EE0794"/>
    <w:rsid w:val="00F0092F"/>
    <w:rsid w:val="00F043AE"/>
    <w:rsid w:val="00F076C6"/>
    <w:rsid w:val="00FC2BE4"/>
    <w:rsid w:val="00FD5C7A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1f4d78"/>
    </o:shapedefaults>
    <o:shapelayout v:ext="edit">
      <o:idmap v:ext="edit" data="1"/>
    </o:shapelayout>
  </w:shapeDefaults>
  <w:decimalSymbol w:val="."/>
  <w:listSeparator w:val=","/>
  <w14:docId w14:val="36ADFC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ndara" w:hAnsi="Arial" w:cs="Times New Roman"/>
        <w:color w:val="FFFFFF" w:themeColor="background1"/>
        <w:sz w:val="28"/>
        <w:szCs w:val="28"/>
        <w:lang w:val="en-IN" w:eastAsia="en-IN" w:bidi="ar-SA"/>
      </w:rPr>
    </w:rPrDefault>
    <w:pPrDefault>
      <w:pPr>
        <w:spacing w:after="240" w:line="288" w:lineRule="auto"/>
        <w:ind w:left="101" w:right="101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794"/>
    <w:rPr>
      <w:rFonts w:asciiTheme="minorHAnsi" w:hAnsiTheme="minorHAnsi"/>
      <w:lang w:val="en-US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AB123B"/>
    <w:pPr>
      <w:keepNext/>
      <w:keepLines/>
      <w:spacing w:before="240" w:after="0"/>
      <w:ind w:left="0"/>
      <w:outlineLvl w:val="0"/>
    </w:pPr>
    <w:rPr>
      <w:rFonts w:eastAsia="Times New Roman"/>
      <w:color w:val="38606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B123B"/>
    <w:pPr>
      <w:keepNext/>
      <w:keepLines/>
      <w:spacing w:before="40" w:after="0"/>
      <w:ind w:left="0"/>
      <w:outlineLvl w:val="1"/>
    </w:pPr>
    <w:rPr>
      <w:rFonts w:eastAsia="Times New Roman"/>
      <w:color w:val="38606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B123B"/>
    <w:pPr>
      <w:keepNext/>
      <w:keepLines/>
      <w:spacing w:before="40" w:after="0"/>
      <w:ind w:left="0"/>
      <w:outlineLvl w:val="3"/>
    </w:pPr>
    <w:rPr>
      <w:rFonts w:eastAsia="Times New Roman"/>
      <w:i/>
      <w:iCs/>
      <w:color w:val="386065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B123B"/>
    <w:pPr>
      <w:keepNext/>
      <w:keepLines/>
      <w:spacing w:before="40" w:after="0"/>
      <w:ind w:left="0"/>
      <w:outlineLvl w:val="4"/>
    </w:pPr>
    <w:rPr>
      <w:rFonts w:eastAsia="Times New Roman"/>
      <w:color w:val="386065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B123B"/>
    <w:pPr>
      <w:keepNext/>
      <w:keepLines/>
      <w:spacing w:before="40" w:after="0"/>
      <w:ind w:left="0"/>
      <w:outlineLvl w:val="7"/>
    </w:pPr>
    <w:rPr>
      <w:rFonts w:eastAsia="Times New Roman"/>
      <w:color w:val="272727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B123B"/>
    <w:pPr>
      <w:keepNext/>
      <w:keepLines/>
      <w:spacing w:before="40" w:after="0"/>
      <w:ind w:left="0"/>
      <w:outlineLvl w:val="8"/>
    </w:pPr>
    <w:rPr>
      <w:rFonts w:eastAsia="Times New Roman"/>
      <w:i/>
      <w:iCs/>
      <w:color w:val="272727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F207A"/>
    <w:rPr>
      <w:color w:val="595959"/>
    </w:rPr>
  </w:style>
  <w:style w:type="paragraph" w:styleId="Subtitle">
    <w:name w:val="Subtitle"/>
    <w:basedOn w:val="Normal"/>
    <w:link w:val="SubtitleChar"/>
    <w:uiPriority w:val="1"/>
    <w:qFormat/>
    <w:rsid w:val="00C6724B"/>
    <w:pPr>
      <w:spacing w:before="240" w:line="228" w:lineRule="auto"/>
      <w:ind w:left="0" w:right="0"/>
    </w:pPr>
    <w:rPr>
      <w:caps/>
      <w:sz w:val="40"/>
    </w:rPr>
  </w:style>
  <w:style w:type="character" w:customStyle="1" w:styleId="SubtitleChar">
    <w:name w:val="Subtitle Char"/>
    <w:link w:val="Subtitle"/>
    <w:uiPriority w:val="1"/>
    <w:rsid w:val="00C6724B"/>
    <w:rPr>
      <w:rFonts w:asciiTheme="minorHAnsi" w:hAnsiTheme="minorHAnsi"/>
      <w:caps/>
      <w:sz w:val="40"/>
      <w:szCs w:val="24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D8745D"/>
    <w:pPr>
      <w:spacing w:after="120" w:line="192" w:lineRule="auto"/>
      <w:ind w:left="102" w:right="102"/>
    </w:pPr>
    <w:rPr>
      <w:rFonts w:asciiTheme="majorHAnsi" w:hAnsiTheme="majorHAnsi"/>
      <w:b/>
      <w:caps/>
      <w:sz w:val="96"/>
      <w:szCs w:val="120"/>
    </w:rPr>
  </w:style>
  <w:style w:type="character" w:customStyle="1" w:styleId="TitleChar">
    <w:name w:val="Title Char"/>
    <w:link w:val="Title"/>
    <w:uiPriority w:val="1"/>
    <w:rsid w:val="00D8745D"/>
    <w:rPr>
      <w:rFonts w:asciiTheme="majorHAnsi" w:hAnsiTheme="majorHAnsi"/>
      <w:b/>
      <w:caps/>
      <w:color w:val="FFFFFF" w:themeColor="background1"/>
      <w:sz w:val="96"/>
      <w:szCs w:val="120"/>
    </w:rPr>
  </w:style>
  <w:style w:type="paragraph" w:styleId="Date">
    <w:name w:val="Date"/>
    <w:basedOn w:val="Normal"/>
    <w:link w:val="DateChar"/>
    <w:uiPriority w:val="2"/>
    <w:qFormat/>
    <w:rsid w:val="00D8745D"/>
    <w:pPr>
      <w:spacing w:after="0" w:line="240" w:lineRule="auto"/>
    </w:pPr>
    <w:rPr>
      <w:rFonts w:asciiTheme="majorHAnsi" w:hAnsiTheme="majorHAnsi" w:cs="Arial"/>
      <w:b/>
      <w:caps/>
      <w:sz w:val="44"/>
      <w:szCs w:val="21"/>
    </w:rPr>
  </w:style>
  <w:style w:type="character" w:customStyle="1" w:styleId="DateChar">
    <w:name w:val="Date Char"/>
    <w:link w:val="Date"/>
    <w:uiPriority w:val="2"/>
    <w:rsid w:val="00D8745D"/>
    <w:rPr>
      <w:rFonts w:asciiTheme="majorHAnsi" w:hAnsiTheme="majorHAnsi" w:cs="Arial"/>
      <w:b/>
      <w:caps/>
      <w:color w:val="FFFFFF" w:themeColor="background1"/>
      <w:sz w:val="44"/>
      <w:szCs w:val="21"/>
    </w:rPr>
  </w:style>
  <w:style w:type="paragraph" w:customStyle="1" w:styleId="Time">
    <w:name w:val="Time"/>
    <w:basedOn w:val="Normal"/>
    <w:uiPriority w:val="2"/>
    <w:qFormat/>
    <w:rsid w:val="00D8745D"/>
    <w:pPr>
      <w:spacing w:after="0" w:line="240" w:lineRule="auto"/>
    </w:pPr>
    <w:rPr>
      <w:rFonts w:asciiTheme="majorHAnsi" w:hAnsiTheme="majorHAnsi" w:cs="Arial"/>
      <w:b/>
      <w:caps/>
      <w:sz w:val="44"/>
      <w:szCs w:val="21"/>
    </w:rPr>
  </w:style>
  <w:style w:type="paragraph" w:customStyle="1" w:styleId="Location">
    <w:name w:val="Location"/>
    <w:basedOn w:val="Normal"/>
    <w:uiPriority w:val="3"/>
    <w:semiHidden/>
    <w:qFormat/>
    <w:pPr>
      <w:pBdr>
        <w:left w:val="dotted" w:sz="2" w:space="2" w:color="FFFFFF"/>
        <w:bottom w:val="dotted" w:sz="2" w:space="15" w:color="572111"/>
        <w:right w:val="dotted" w:sz="2" w:space="2" w:color="FFFFFF"/>
      </w:pBdr>
      <w:spacing w:after="400" w:line="228" w:lineRule="auto"/>
      <w:contextualSpacing/>
    </w:pPr>
    <w:rPr>
      <w:smallCaps/>
      <w:sz w:val="36"/>
    </w:rPr>
  </w:style>
  <w:style w:type="paragraph" w:customStyle="1" w:styleId="ContactInfo">
    <w:name w:val="Contact Info"/>
    <w:basedOn w:val="Normal"/>
    <w:uiPriority w:val="4"/>
    <w:semiHidden/>
    <w:qFormat/>
    <w:rsid w:val="00897FB4"/>
    <w:pPr>
      <w:spacing w:after="0" w:line="240" w:lineRule="auto"/>
      <w:ind w:left="0" w:right="0"/>
    </w:pPr>
    <w:rPr>
      <w:smallCaps/>
    </w:rPr>
  </w:style>
  <w:style w:type="paragraph" w:styleId="Header">
    <w:name w:val="header"/>
    <w:basedOn w:val="Normal"/>
    <w:link w:val="HeaderChar"/>
    <w:uiPriority w:val="99"/>
    <w:semiHidden/>
    <w:rsid w:val="001570B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4CD7"/>
    <w:rPr>
      <w:rFonts w:asciiTheme="minorHAnsi" w:hAnsiTheme="minorHAnsi"/>
      <w:sz w:val="28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E43EFE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4CD7"/>
    <w:rPr>
      <w:rFonts w:asciiTheme="minorHAnsi" w:hAnsiTheme="minorHAnsi"/>
      <w:sz w:val="28"/>
      <w:szCs w:val="24"/>
      <w:lang w:val="en-US" w:eastAsia="ja-JP"/>
    </w:rPr>
  </w:style>
  <w:style w:type="character" w:customStyle="1" w:styleId="Heading1Char">
    <w:name w:val="Heading 1 Char"/>
    <w:link w:val="Heading1"/>
    <w:uiPriority w:val="9"/>
    <w:semiHidden/>
    <w:rsid w:val="00D14CD7"/>
    <w:rPr>
      <w:rFonts w:asciiTheme="minorHAnsi" w:eastAsia="Times New Roman" w:hAnsiTheme="minorHAnsi"/>
      <w:color w:val="386065"/>
      <w:sz w:val="32"/>
      <w:szCs w:val="32"/>
      <w:lang w:val="en-US" w:eastAsia="ja-JP"/>
    </w:rPr>
  </w:style>
  <w:style w:type="character" w:customStyle="1" w:styleId="Heading2Char">
    <w:name w:val="Heading 2 Char"/>
    <w:link w:val="Heading2"/>
    <w:uiPriority w:val="9"/>
    <w:semiHidden/>
    <w:rsid w:val="00D14CD7"/>
    <w:rPr>
      <w:rFonts w:asciiTheme="minorHAnsi" w:eastAsia="Times New Roman" w:hAnsiTheme="minorHAnsi"/>
      <w:color w:val="386065"/>
      <w:sz w:val="26"/>
      <w:szCs w:val="26"/>
      <w:lang w:val="en-US" w:eastAsia="ja-JP"/>
    </w:rPr>
  </w:style>
  <w:style w:type="character" w:customStyle="1" w:styleId="Heading4Char">
    <w:name w:val="Heading 4 Char"/>
    <w:link w:val="Heading4"/>
    <w:uiPriority w:val="9"/>
    <w:semiHidden/>
    <w:rsid w:val="00D14CD7"/>
    <w:rPr>
      <w:rFonts w:asciiTheme="minorHAnsi" w:eastAsia="Times New Roman" w:hAnsiTheme="minorHAnsi"/>
      <w:i/>
      <w:iCs/>
      <w:color w:val="386065"/>
      <w:sz w:val="28"/>
      <w:szCs w:val="24"/>
      <w:lang w:val="en-US" w:eastAsia="ja-JP"/>
    </w:rPr>
  </w:style>
  <w:style w:type="character" w:customStyle="1" w:styleId="Heading5Char">
    <w:name w:val="Heading 5 Char"/>
    <w:link w:val="Heading5"/>
    <w:uiPriority w:val="9"/>
    <w:semiHidden/>
    <w:rsid w:val="00D14CD7"/>
    <w:rPr>
      <w:rFonts w:asciiTheme="minorHAnsi" w:eastAsia="Times New Roman" w:hAnsiTheme="minorHAnsi"/>
      <w:color w:val="386065"/>
      <w:sz w:val="28"/>
      <w:szCs w:val="24"/>
      <w:lang w:val="en-US" w:eastAsia="ja-JP"/>
    </w:rPr>
  </w:style>
  <w:style w:type="character" w:styleId="IntenseEmphasis">
    <w:name w:val="Intense Emphasis"/>
    <w:uiPriority w:val="21"/>
    <w:semiHidden/>
    <w:unhideWhenUsed/>
    <w:qFormat/>
    <w:rsid w:val="00CF207A"/>
    <w:rPr>
      <w:i/>
      <w:iCs/>
      <w:color w:val="38606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386065"/>
        <w:bottom w:val="single" w:sz="4" w:space="10" w:color="386065"/>
      </w:pBdr>
      <w:spacing w:before="360" w:after="360"/>
      <w:ind w:left="864" w:right="864"/>
      <w:jc w:val="center"/>
    </w:pPr>
    <w:rPr>
      <w:i/>
      <w:iCs/>
      <w:color w:val="386065"/>
    </w:rPr>
  </w:style>
  <w:style w:type="character" w:customStyle="1" w:styleId="IntenseQuoteChar">
    <w:name w:val="Intense Quote Char"/>
    <w:link w:val="IntenseQuote"/>
    <w:uiPriority w:val="30"/>
    <w:semiHidden/>
    <w:rsid w:val="00CF207A"/>
    <w:rPr>
      <w:i/>
      <w:iCs/>
      <w:color w:val="386065"/>
    </w:rPr>
  </w:style>
  <w:style w:type="character" w:styleId="IntenseReference">
    <w:name w:val="Intense Reference"/>
    <w:uiPriority w:val="32"/>
    <w:semiHidden/>
    <w:unhideWhenUsed/>
    <w:qFormat/>
    <w:rsid w:val="00CF207A"/>
    <w:rPr>
      <w:b/>
      <w:bCs/>
      <w:caps w:val="0"/>
      <w:smallCaps/>
      <w:color w:val="386065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82B4B9" w:shadow="1" w:frame="1"/>
        <w:left w:val="single" w:sz="2" w:space="10" w:color="82B4B9" w:shadow="1" w:frame="1"/>
        <w:bottom w:val="single" w:sz="2" w:space="10" w:color="82B4B9" w:shadow="1" w:frame="1"/>
        <w:right w:val="single" w:sz="2" w:space="10" w:color="82B4B9" w:shadow="1" w:frame="1"/>
      </w:pBdr>
      <w:ind w:left="1152" w:right="1152"/>
    </w:pPr>
    <w:rPr>
      <w:rFonts w:eastAsia="Times New Roman"/>
      <w:i/>
      <w:iCs/>
      <w:color w:val="386065"/>
    </w:rPr>
  </w:style>
  <w:style w:type="character" w:styleId="Hyperlink">
    <w:name w:val="Hyperlink"/>
    <w:uiPriority w:val="99"/>
    <w:semiHidden/>
    <w:unhideWhenUsed/>
    <w:rsid w:val="00CF207A"/>
    <w:rPr>
      <w:color w:val="386065"/>
      <w:u w:val="single"/>
    </w:rPr>
  </w:style>
  <w:style w:type="character" w:styleId="FollowedHyperlink">
    <w:name w:val="FollowedHyperlink"/>
    <w:uiPriority w:val="99"/>
    <w:semiHidden/>
    <w:unhideWhenUsed/>
    <w:rsid w:val="00CF207A"/>
    <w:rPr>
      <w:color w:val="573448"/>
      <w:u w:val="single"/>
    </w:rPr>
  </w:style>
  <w:style w:type="table" w:styleId="TableGrid">
    <w:name w:val="Table Grid"/>
    <w:basedOn w:val="TableNormal"/>
    <w:uiPriority w:val="39"/>
    <w:rsid w:val="00897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97FB4"/>
    <w:tblPr>
      <w:tblStyleRowBandSize w:val="1"/>
      <w:tblStyleColBandSize w:val="1"/>
      <w:tblBorders>
        <w:top w:val="single" w:sz="4" w:space="0" w:color="CDE0E3"/>
        <w:left w:val="single" w:sz="4" w:space="0" w:color="CDE0E3"/>
        <w:bottom w:val="single" w:sz="4" w:space="0" w:color="CDE0E3"/>
        <w:right w:val="single" w:sz="4" w:space="0" w:color="CDE0E3"/>
        <w:insideH w:val="single" w:sz="4" w:space="0" w:color="CDE0E3"/>
        <w:insideV w:val="single" w:sz="4" w:space="0" w:color="CDE0E3"/>
      </w:tblBorders>
    </w:tblPr>
    <w:tblStylePr w:type="firstRow">
      <w:rPr>
        <w:b/>
        <w:bCs/>
      </w:rPr>
      <w:tblPr/>
      <w:tcPr>
        <w:tcBorders>
          <w:bottom w:val="single" w:sz="12" w:space="0" w:color="B4D1D5"/>
        </w:tcBorders>
      </w:tcPr>
    </w:tblStylePr>
    <w:tblStylePr w:type="lastRow">
      <w:rPr>
        <w:b/>
        <w:bCs/>
      </w:rPr>
      <w:tblPr/>
      <w:tcPr>
        <w:tcBorders>
          <w:top w:val="double" w:sz="2" w:space="0" w:color="B4D1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tblPr>
      <w:tblStyleRowBandSize w:val="1"/>
      <w:tblStyleColBandSize w:val="1"/>
      <w:tblBorders>
        <w:top w:val="single" w:sz="4" w:space="0" w:color="E38283"/>
        <w:left w:val="single" w:sz="4" w:space="0" w:color="E38283"/>
        <w:bottom w:val="single" w:sz="4" w:space="0" w:color="E38283"/>
        <w:right w:val="single" w:sz="4" w:space="0" w:color="E38283"/>
        <w:insideH w:val="single" w:sz="4" w:space="0" w:color="E38283"/>
        <w:insideV w:val="single" w:sz="4" w:space="0" w:color="E382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D12F31"/>
          <w:left w:val="single" w:sz="4" w:space="0" w:color="D12F31"/>
          <w:bottom w:val="single" w:sz="4" w:space="0" w:color="D12F31"/>
          <w:right w:val="single" w:sz="4" w:space="0" w:color="D12F31"/>
          <w:insideH w:val="nil"/>
          <w:insideV w:val="nil"/>
        </w:tcBorders>
        <w:shd w:val="clear" w:color="auto" w:fill="D12F31"/>
      </w:tcPr>
    </w:tblStylePr>
    <w:tblStylePr w:type="lastRow">
      <w:rPr>
        <w:b/>
        <w:bCs/>
      </w:rPr>
      <w:tblPr/>
      <w:tcPr>
        <w:tcBorders>
          <w:top w:val="double" w:sz="4" w:space="0" w:color="D12F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5D5"/>
      </w:tcPr>
    </w:tblStylePr>
    <w:tblStylePr w:type="band1Horz">
      <w:tblPr/>
      <w:tcPr>
        <w:shd w:val="clear" w:color="auto" w:fill="F5D5D5"/>
      </w:tcPr>
    </w:tblStylePr>
  </w:style>
  <w:style w:type="paragraph" w:styleId="NoSpacing">
    <w:name w:val="No Spacing"/>
    <w:uiPriority w:val="98"/>
    <w:semiHidden/>
    <w:qFormat/>
    <w:rsid w:val="003D3DB6"/>
    <w:rPr>
      <w:rFonts w:asciiTheme="minorHAnsi" w:hAnsiTheme="minorHAnsi"/>
      <w:sz w:val="24"/>
      <w:szCs w:val="24"/>
      <w:lang w:val="en-US" w:eastAsia="ja-JP"/>
    </w:rPr>
  </w:style>
  <w:style w:type="character" w:customStyle="1" w:styleId="Heading8Char">
    <w:name w:val="Heading 8 Char"/>
    <w:link w:val="Heading8"/>
    <w:uiPriority w:val="9"/>
    <w:semiHidden/>
    <w:rsid w:val="00D14CD7"/>
    <w:rPr>
      <w:rFonts w:asciiTheme="minorHAnsi" w:eastAsia="Times New Roman" w:hAnsiTheme="minorHAnsi"/>
      <w:color w:val="272727"/>
      <w:sz w:val="22"/>
      <w:szCs w:val="21"/>
      <w:lang w:val="en-US" w:eastAsia="ja-JP"/>
    </w:rPr>
  </w:style>
  <w:style w:type="character" w:customStyle="1" w:styleId="Heading9Char">
    <w:name w:val="Heading 9 Char"/>
    <w:link w:val="Heading9"/>
    <w:uiPriority w:val="9"/>
    <w:semiHidden/>
    <w:rsid w:val="00D14CD7"/>
    <w:rPr>
      <w:rFonts w:asciiTheme="minorHAnsi" w:eastAsia="Times New Roman" w:hAnsiTheme="minorHAnsi"/>
      <w:i/>
      <w:iCs/>
      <w:color w:val="272727"/>
      <w:sz w:val="22"/>
      <w:szCs w:val="21"/>
      <w:lang w:val="en-US" w:eastAsia="ja-JP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 w:line="240" w:lineRule="auto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pPr>
      <w:spacing w:after="120"/>
    </w:pPr>
    <w:rPr>
      <w:sz w:val="22"/>
      <w:szCs w:val="16"/>
    </w:rPr>
  </w:style>
  <w:style w:type="character" w:customStyle="1" w:styleId="BodyText3Char">
    <w:name w:val="Body Text 3 Char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after="0" w:line="240" w:lineRule="auto"/>
    </w:pPr>
    <w:rPr>
      <w:rFonts w:eastAsia="Times New Roman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572111"/>
      <w:sz w:val="22"/>
      <w:lang w:val="en-US" w:eastAsia="ja-JP"/>
    </w:rPr>
  </w:style>
  <w:style w:type="character" w:customStyle="1" w:styleId="MacroTextChar">
    <w:name w:val="Macro Text Char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AB123B"/>
    <w:rPr>
      <w:rFonts w:ascii="Consolas" w:hAnsi="Consolas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GPCP-ADM1\rhawkins$\Application%20Data\Microsoft\Templates\Music%20fly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B59B9934C147D0920F265BAE697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9CB26-1E52-4E83-98A1-F8D11A1AB8D2}"/>
      </w:docPartPr>
      <w:docPartBody>
        <w:p w:rsidR="00000000" w:rsidRDefault="007D43B2">
          <w:pPr>
            <w:pStyle w:val="90B59B9934C147D0920F265BAE697F2D"/>
          </w:pPr>
          <w:r w:rsidRPr="00D8745D">
            <w:t>When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B2"/>
    <w:rsid w:val="007D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B66EBEE3D14CC1B889C955C34DDFB0">
    <w:name w:val="69B66EBEE3D14CC1B889C955C34DDFB0"/>
  </w:style>
  <w:style w:type="paragraph" w:customStyle="1" w:styleId="90B59B9934C147D0920F265BAE697F2D">
    <w:name w:val="90B59B9934C147D0920F265BAE697F2D"/>
  </w:style>
  <w:style w:type="paragraph" w:customStyle="1" w:styleId="11497DCEE925443A89E0778590CAFE20">
    <w:name w:val="11497DCEE925443A89E0778590CAFE20"/>
  </w:style>
  <w:style w:type="paragraph" w:customStyle="1" w:styleId="437D14292C0443C28B1590EA12FFFE86">
    <w:name w:val="437D14292C0443C28B1590EA12FFFE86"/>
  </w:style>
  <w:style w:type="paragraph" w:customStyle="1" w:styleId="E54F42F066A14E6CB51CC6A259501B2C">
    <w:name w:val="E54F42F066A14E6CB51CC6A259501B2C"/>
  </w:style>
  <w:style w:type="paragraph" w:customStyle="1" w:styleId="393D27C14F9B46CB85B5C03C9FAA1D84">
    <w:name w:val="393D27C14F9B46CB85B5C03C9FAA1D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3D246A"/>
      </a:dk2>
      <a:lt2>
        <a:srgbClr val="DCD8DC"/>
      </a:lt2>
      <a:accent1>
        <a:srgbClr val="6F3996"/>
      </a:accent1>
      <a:accent2>
        <a:srgbClr val="3D246A"/>
      </a:accent2>
      <a:accent3>
        <a:srgbClr val="AD84C6"/>
      </a:accent3>
      <a:accent4>
        <a:srgbClr val="7030A0"/>
      </a:accent4>
      <a:accent5>
        <a:srgbClr val="8784C7"/>
      </a:accent5>
      <a:accent6>
        <a:srgbClr val="DCD8DC"/>
      </a:accent6>
      <a:hlink>
        <a:srgbClr val="6F3996"/>
      </a:hlink>
      <a:folHlink>
        <a:srgbClr val="6F3996"/>
      </a:folHlink>
    </a:clrScheme>
    <a:fontScheme name="Concert Flyer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8EC62-7FF6-4D2D-893C-2BC4F30FA8A0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16c05727-aa75-4e4a-9b5f-8a80a1165891"/>
    <ds:schemaRef ds:uri="71af3243-3dd4-4a8d-8c0d-dd76da1f02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AEBD39E-56E8-4516-8CE9-38D0F7B2EE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40BB12-3F4E-4B5F-B683-C9DF71604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EF83D6-3969-46DE-B1A4-4AE55AB2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Music flyer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2023-04-18T12:36:00Z</dcterms:created>
  <dcterms:modified xsi:type="dcterms:W3CDTF">2023-04-18T15:03:00Z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